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0"/>
        <w:gridCol w:w="359"/>
        <w:gridCol w:w="270"/>
        <w:gridCol w:w="2567"/>
        <w:gridCol w:w="1687"/>
        <w:gridCol w:w="2407"/>
      </w:tblGrid>
      <w:tr w:rsidR="000172E5" w:rsidRPr="00846B76" w14:paraId="5B7FE517" w14:textId="77777777" w:rsidTr="006145D8">
        <w:tc>
          <w:tcPr>
            <w:tcW w:w="5000" w:type="pct"/>
            <w:gridSpan w:val="6"/>
            <w:shd w:val="clear" w:color="auto" w:fill="731F1C" w:themeFill="accent5"/>
            <w:vAlign w:val="bottom"/>
          </w:tcPr>
          <w:p w14:paraId="78D69786" w14:textId="35286C1C" w:rsidR="000172E5" w:rsidRPr="00846B76" w:rsidRDefault="00117BDF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Personal Information</w:t>
            </w:r>
          </w:p>
        </w:tc>
      </w:tr>
      <w:tr w:rsidR="0088580B" w:rsidRPr="00846B76" w14:paraId="75B4C7B4" w14:textId="77777777" w:rsidTr="00E204FF">
        <w:tc>
          <w:tcPr>
            <w:tcW w:w="1106" w:type="pct"/>
            <w:vAlign w:val="bottom"/>
          </w:tcPr>
          <w:p w14:paraId="54849578" w14:textId="6190499E" w:rsidR="0088580B" w:rsidRDefault="00117BDF" w:rsidP="00117BDF">
            <w:pPr>
              <w:pStyle w:val="NormalIndent"/>
              <w:jc w:val="right"/>
            </w:pPr>
            <w:r>
              <w:t>Full Name</w:t>
            </w:r>
          </w:p>
        </w:tc>
        <w:tc>
          <w:tcPr>
            <w:tcW w:w="3894" w:type="pct"/>
            <w:gridSpan w:val="5"/>
            <w:tcBorders>
              <w:bottom w:val="single" w:sz="4" w:space="0" w:color="auto"/>
            </w:tcBorders>
            <w:vAlign w:val="bottom"/>
          </w:tcPr>
          <w:p w14:paraId="7D670EEE" w14:textId="77777777" w:rsidR="0088580B" w:rsidRPr="00846B76" w:rsidRDefault="0088580B" w:rsidP="00E204FF"/>
        </w:tc>
      </w:tr>
      <w:tr w:rsidR="00117BDF" w:rsidRPr="00846B76" w14:paraId="315A2E7F" w14:textId="77777777" w:rsidTr="00E204FF">
        <w:tc>
          <w:tcPr>
            <w:tcW w:w="1106" w:type="pct"/>
            <w:vAlign w:val="bottom"/>
          </w:tcPr>
          <w:p w14:paraId="0E86EAEB" w14:textId="5A1F281D" w:rsidR="00117BDF" w:rsidRDefault="00117BDF" w:rsidP="00117BDF">
            <w:pPr>
              <w:pStyle w:val="NormalIndent"/>
              <w:jc w:val="right"/>
            </w:pPr>
            <w:r>
              <w:t>Email</w:t>
            </w:r>
          </w:p>
        </w:tc>
        <w:tc>
          <w:tcPr>
            <w:tcW w:w="3894" w:type="pct"/>
            <w:gridSpan w:val="5"/>
            <w:tcBorders>
              <w:bottom w:val="single" w:sz="4" w:space="0" w:color="auto"/>
            </w:tcBorders>
            <w:vAlign w:val="bottom"/>
          </w:tcPr>
          <w:p w14:paraId="68EEEF2B" w14:textId="77777777" w:rsidR="00117BDF" w:rsidRPr="00846B76" w:rsidRDefault="00117BDF" w:rsidP="00E204FF"/>
        </w:tc>
      </w:tr>
      <w:tr w:rsidR="0088580B" w:rsidRPr="00846B76" w14:paraId="5034E32A" w14:textId="77777777" w:rsidTr="00E204FF">
        <w:tc>
          <w:tcPr>
            <w:tcW w:w="1106" w:type="pct"/>
            <w:vAlign w:val="bottom"/>
          </w:tcPr>
          <w:p w14:paraId="335E3F59" w14:textId="5CA0F61E" w:rsidR="0088580B" w:rsidRDefault="00117BDF" w:rsidP="00117BDF">
            <w:pPr>
              <w:pStyle w:val="NormalIndent"/>
              <w:ind w:left="0"/>
              <w:jc w:val="right"/>
            </w:pPr>
            <w:r>
              <w:t>Pilot Cert #</w:t>
            </w:r>
          </w:p>
        </w:tc>
        <w:tc>
          <w:tcPr>
            <w:tcW w:w="170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B11605" w14:textId="77777777" w:rsidR="0088580B" w:rsidRPr="00846B76" w:rsidRDefault="0088580B" w:rsidP="00E204F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41A68BBE" w14:textId="5B1165CC" w:rsidR="0088580B" w:rsidRDefault="00117BDF" w:rsidP="00E204FF">
            <w:pPr>
              <w:spacing w:before="120"/>
            </w:pPr>
            <w:r>
              <w:t>Phone #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4BCE44" w14:textId="77777777" w:rsidR="0088580B" w:rsidRPr="00846B76" w:rsidRDefault="0088580B" w:rsidP="00E204FF"/>
        </w:tc>
      </w:tr>
      <w:tr w:rsidR="00E204FF" w:rsidRPr="00846B76" w14:paraId="40A22D69" w14:textId="77777777" w:rsidTr="00E204FF">
        <w:tc>
          <w:tcPr>
            <w:tcW w:w="1106" w:type="pct"/>
            <w:vAlign w:val="bottom"/>
          </w:tcPr>
          <w:p w14:paraId="17FBA1A5" w14:textId="5A52CDF0" w:rsidR="00117BDF" w:rsidRDefault="00117BDF" w:rsidP="00117BDF">
            <w:pPr>
              <w:pStyle w:val="NormalIndent"/>
              <w:jc w:val="right"/>
            </w:pPr>
            <w:r>
              <w:t>Address</w:t>
            </w:r>
          </w:p>
        </w:tc>
        <w:tc>
          <w:tcPr>
            <w:tcW w:w="3894" w:type="pct"/>
            <w:gridSpan w:val="5"/>
            <w:tcBorders>
              <w:bottom w:val="single" w:sz="4" w:space="0" w:color="auto"/>
            </w:tcBorders>
            <w:vAlign w:val="bottom"/>
          </w:tcPr>
          <w:p w14:paraId="2B74F32F" w14:textId="35B35185" w:rsidR="00117BDF" w:rsidRPr="00846B76" w:rsidRDefault="00117BDF" w:rsidP="00E204FF"/>
        </w:tc>
      </w:tr>
      <w:tr w:rsidR="00E204FF" w:rsidRPr="00E204FF" w14:paraId="42AB0F6A" w14:textId="77777777" w:rsidTr="006145D8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28B4FF18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E204FF" w14:paraId="0B36221F" w14:textId="77777777" w:rsidTr="006145D8">
        <w:tc>
          <w:tcPr>
            <w:tcW w:w="5000" w:type="pct"/>
            <w:gridSpan w:val="6"/>
            <w:shd w:val="clear" w:color="auto" w:fill="731F1C" w:themeFill="accent5"/>
            <w:vAlign w:val="bottom"/>
          </w:tcPr>
          <w:p w14:paraId="377B2B3A" w14:textId="3B1A6DAF" w:rsidR="00E204FF" w:rsidRPr="00E204FF" w:rsidRDefault="00117BDF" w:rsidP="00E204FF">
            <w:pPr>
              <w:pStyle w:val="Heading1"/>
              <w:outlineLvl w:val="0"/>
            </w:pPr>
            <w:r>
              <w:t>Are you a Veteran?</w:t>
            </w:r>
          </w:p>
        </w:tc>
      </w:tr>
      <w:tr w:rsidR="00E204FF" w:rsidRPr="00846B76" w14:paraId="7F04800F" w14:textId="77777777" w:rsidTr="00117BDF">
        <w:tc>
          <w:tcPr>
            <w:tcW w:w="1442" w:type="pct"/>
            <w:gridSpan w:val="3"/>
            <w:vAlign w:val="bottom"/>
          </w:tcPr>
          <w:p w14:paraId="36C7AEC4" w14:textId="6EE25CE9" w:rsidR="00117BDF" w:rsidRPr="00E204FF" w:rsidRDefault="00117BDF" w:rsidP="00117BDF">
            <w:pPr>
              <w:pStyle w:val="NormalIndent"/>
            </w:pPr>
            <w:r>
              <w:t>Yes or No</w:t>
            </w:r>
          </w:p>
        </w:tc>
        <w:tc>
          <w:tcPr>
            <w:tcW w:w="3558" w:type="pct"/>
            <w:gridSpan w:val="3"/>
            <w:tcBorders>
              <w:bottom w:val="single" w:sz="4" w:space="0" w:color="auto"/>
            </w:tcBorders>
            <w:vAlign w:val="bottom"/>
          </w:tcPr>
          <w:p w14:paraId="25887530" w14:textId="77777777" w:rsidR="00E204FF" w:rsidRPr="00846B76" w:rsidRDefault="00E204FF" w:rsidP="00E204FF"/>
        </w:tc>
      </w:tr>
      <w:tr w:rsidR="00E204FF" w:rsidRPr="00846B76" w14:paraId="37CC3FCF" w14:textId="77777777" w:rsidTr="00117BDF">
        <w:tc>
          <w:tcPr>
            <w:tcW w:w="1442" w:type="pct"/>
            <w:gridSpan w:val="3"/>
            <w:vAlign w:val="bottom"/>
          </w:tcPr>
          <w:p w14:paraId="6AB1C68B" w14:textId="0DA614A4" w:rsidR="00E204FF" w:rsidRPr="00E204FF" w:rsidRDefault="00117BDF" w:rsidP="00117BDF">
            <w:pPr>
              <w:pStyle w:val="NormalIndent"/>
              <w:ind w:left="0"/>
            </w:pPr>
            <w:r>
              <w:t>If no, skip this section</w:t>
            </w:r>
          </w:p>
        </w:tc>
        <w:tc>
          <w:tcPr>
            <w:tcW w:w="3558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1AAF84" w14:textId="0906F864" w:rsidR="00E204FF" w:rsidRPr="00846B76" w:rsidRDefault="00117BDF" w:rsidP="00E204FF">
            <w:r>
              <w:t>If yes, please provide: approval letter, social security number and second class medical</w:t>
            </w:r>
          </w:p>
        </w:tc>
      </w:tr>
      <w:tr w:rsidR="00E204FF" w:rsidRPr="00E204FF" w14:paraId="680A76C6" w14:textId="77777777" w:rsidTr="00117BDF">
        <w:tc>
          <w:tcPr>
            <w:tcW w:w="1442" w:type="pct"/>
            <w:gridSpan w:val="3"/>
            <w:vAlign w:val="bottom"/>
          </w:tcPr>
          <w:p w14:paraId="2C84C0AC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  <w:tc>
          <w:tcPr>
            <w:tcW w:w="3558" w:type="pct"/>
            <w:gridSpan w:val="3"/>
            <w:vAlign w:val="bottom"/>
          </w:tcPr>
          <w:p w14:paraId="7BE0542F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846B76" w14:paraId="3EEE3460" w14:textId="77777777" w:rsidTr="00E204FF">
        <w:tc>
          <w:tcPr>
            <w:tcW w:w="5000" w:type="pct"/>
            <w:gridSpan w:val="6"/>
            <w:shd w:val="clear" w:color="auto" w:fill="731F1C" w:themeFill="accent5"/>
          </w:tcPr>
          <w:p w14:paraId="747B72C0" w14:textId="08F65C7C" w:rsidR="00E204FF" w:rsidRPr="00E204FF" w:rsidRDefault="00117BDF" w:rsidP="00E204FF">
            <w:pPr>
              <w:pStyle w:val="Heading1"/>
              <w:outlineLvl w:val="0"/>
            </w:pPr>
            <w:r>
              <w:t>Credit Card Information: $500 fee</w:t>
            </w:r>
          </w:p>
        </w:tc>
      </w:tr>
      <w:tr w:rsidR="00E204FF" w:rsidRPr="00846B76" w14:paraId="3B8A1B1C" w14:textId="77777777" w:rsidTr="00117BDF">
        <w:tc>
          <w:tcPr>
            <w:tcW w:w="1298" w:type="pct"/>
            <w:gridSpan w:val="2"/>
            <w:vAlign w:val="bottom"/>
          </w:tcPr>
          <w:p w14:paraId="535C0DD5" w14:textId="4C65EB72" w:rsidR="00E204FF" w:rsidRDefault="00117BDF" w:rsidP="00117BDF">
            <w:pPr>
              <w:pStyle w:val="NormalIndent"/>
              <w:jc w:val="right"/>
            </w:pPr>
            <w:r>
              <w:t>Type of Card</w:t>
            </w:r>
          </w:p>
        </w:tc>
        <w:tc>
          <w:tcPr>
            <w:tcW w:w="3702" w:type="pct"/>
            <w:gridSpan w:val="4"/>
            <w:tcBorders>
              <w:bottom w:val="single" w:sz="4" w:space="0" w:color="auto"/>
            </w:tcBorders>
            <w:vAlign w:val="bottom"/>
          </w:tcPr>
          <w:p w14:paraId="0D8B7EBF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2064C600" w14:textId="77777777" w:rsidTr="00117BDF">
        <w:tc>
          <w:tcPr>
            <w:tcW w:w="1298" w:type="pct"/>
            <w:gridSpan w:val="2"/>
            <w:vAlign w:val="bottom"/>
          </w:tcPr>
          <w:p w14:paraId="3C3EE414" w14:textId="40127B08" w:rsidR="00E204FF" w:rsidRDefault="00117BDF" w:rsidP="00117BDF">
            <w:pPr>
              <w:pStyle w:val="NormalIndent"/>
              <w:jc w:val="right"/>
            </w:pPr>
            <w:r>
              <w:t>Name on Card</w:t>
            </w:r>
          </w:p>
        </w:tc>
        <w:tc>
          <w:tcPr>
            <w:tcW w:w="3702" w:type="pct"/>
            <w:gridSpan w:val="4"/>
            <w:tcBorders>
              <w:bottom w:val="single" w:sz="4" w:space="0" w:color="auto"/>
            </w:tcBorders>
            <w:vAlign w:val="bottom"/>
          </w:tcPr>
          <w:p w14:paraId="53C0A41D" w14:textId="77777777" w:rsidR="00E204FF" w:rsidRPr="00846B76" w:rsidRDefault="00E204FF" w:rsidP="00E204FF">
            <w:pPr>
              <w:spacing w:before="240"/>
            </w:pPr>
          </w:p>
        </w:tc>
      </w:tr>
      <w:tr w:rsidR="00117BDF" w:rsidRPr="00846B76" w14:paraId="2796CD59" w14:textId="77777777" w:rsidTr="00117BDF">
        <w:tc>
          <w:tcPr>
            <w:tcW w:w="1298" w:type="pct"/>
            <w:gridSpan w:val="2"/>
            <w:vAlign w:val="bottom"/>
          </w:tcPr>
          <w:p w14:paraId="550CC331" w14:textId="18544812" w:rsidR="00117BDF" w:rsidRPr="00846B76" w:rsidRDefault="00117BDF" w:rsidP="00117BDF">
            <w:pPr>
              <w:pStyle w:val="NormalIndent"/>
              <w:jc w:val="right"/>
            </w:pPr>
            <w:r>
              <w:t>Card #</w:t>
            </w:r>
          </w:p>
        </w:tc>
        <w:tc>
          <w:tcPr>
            <w:tcW w:w="3702" w:type="pct"/>
            <w:gridSpan w:val="4"/>
            <w:tcBorders>
              <w:bottom w:val="single" w:sz="4" w:space="0" w:color="auto"/>
            </w:tcBorders>
            <w:vAlign w:val="bottom"/>
          </w:tcPr>
          <w:p w14:paraId="65A91CCB" w14:textId="77777777" w:rsidR="00117BDF" w:rsidRPr="00846B76" w:rsidRDefault="00117BDF" w:rsidP="00E204FF">
            <w:pPr>
              <w:spacing w:before="240"/>
            </w:pPr>
          </w:p>
        </w:tc>
      </w:tr>
      <w:tr w:rsidR="00E204FF" w:rsidRPr="00846B76" w14:paraId="60A273B3" w14:textId="77777777" w:rsidTr="00117BDF">
        <w:tc>
          <w:tcPr>
            <w:tcW w:w="1298" w:type="pct"/>
            <w:gridSpan w:val="2"/>
            <w:vAlign w:val="bottom"/>
          </w:tcPr>
          <w:p w14:paraId="5F50A6EC" w14:textId="70CFBBE4" w:rsidR="00117BDF" w:rsidRPr="00846B76" w:rsidRDefault="00117BDF" w:rsidP="00117BDF">
            <w:pPr>
              <w:pStyle w:val="NormalIndent"/>
              <w:jc w:val="right"/>
            </w:pPr>
            <w:r>
              <w:t>Expiration Date</w:t>
            </w:r>
          </w:p>
        </w:tc>
        <w:tc>
          <w:tcPr>
            <w:tcW w:w="3702" w:type="pct"/>
            <w:gridSpan w:val="4"/>
            <w:tcBorders>
              <w:bottom w:val="single" w:sz="4" w:space="0" w:color="auto"/>
            </w:tcBorders>
            <w:vAlign w:val="bottom"/>
          </w:tcPr>
          <w:p w14:paraId="34209289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65EC5E53" w14:textId="77777777" w:rsidTr="00117BDF">
        <w:tc>
          <w:tcPr>
            <w:tcW w:w="1298" w:type="pct"/>
            <w:gridSpan w:val="2"/>
          </w:tcPr>
          <w:p w14:paraId="03310B8D" w14:textId="465EF050" w:rsidR="00E204FF" w:rsidRDefault="00117BDF" w:rsidP="00117BDF">
            <w:pPr>
              <w:spacing w:before="240"/>
              <w:jc w:val="right"/>
            </w:pPr>
            <w:r>
              <w:t>CVV Code</w:t>
            </w:r>
          </w:p>
        </w:tc>
        <w:tc>
          <w:tcPr>
            <w:tcW w:w="3702" w:type="pct"/>
            <w:gridSpan w:val="4"/>
          </w:tcPr>
          <w:p w14:paraId="0B94C8EA" w14:textId="77777777" w:rsidR="00E204FF" w:rsidRPr="00846B76" w:rsidRDefault="00E204FF" w:rsidP="00AD1AD3">
            <w:pPr>
              <w:spacing w:before="240"/>
            </w:pPr>
          </w:p>
        </w:tc>
      </w:tr>
      <w:tr w:rsidR="00117BDF" w:rsidRPr="00846B76" w14:paraId="7D0F57F1" w14:textId="77777777" w:rsidTr="00117BDF">
        <w:tc>
          <w:tcPr>
            <w:tcW w:w="1298" w:type="pct"/>
            <w:gridSpan w:val="2"/>
          </w:tcPr>
          <w:p w14:paraId="68C41262" w14:textId="3D31DE86" w:rsidR="00117BDF" w:rsidRDefault="00117BDF" w:rsidP="00117BDF">
            <w:pPr>
              <w:spacing w:before="240"/>
              <w:jc w:val="right"/>
            </w:pPr>
            <w:r>
              <w:t>Billing Zip Code</w:t>
            </w:r>
          </w:p>
        </w:tc>
        <w:tc>
          <w:tcPr>
            <w:tcW w:w="3702" w:type="pct"/>
            <w:gridSpan w:val="4"/>
            <w:tcBorders>
              <w:bottom w:val="single" w:sz="4" w:space="0" w:color="auto"/>
            </w:tcBorders>
          </w:tcPr>
          <w:p w14:paraId="45021C95" w14:textId="77777777" w:rsidR="00117BDF" w:rsidRPr="00846B76" w:rsidRDefault="00117BDF" w:rsidP="00AD1AD3">
            <w:pPr>
              <w:spacing w:before="240"/>
            </w:pPr>
          </w:p>
        </w:tc>
      </w:tr>
    </w:tbl>
    <w:p w14:paraId="37EB7228" w14:textId="77777777" w:rsidR="000172E5" w:rsidRPr="0006568A" w:rsidRDefault="000172E5" w:rsidP="00E204FF">
      <w:pPr>
        <w:pStyle w:val="NoSpacing"/>
      </w:pPr>
    </w:p>
    <w:sectPr w:rsidR="000172E5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41A651" w14:textId="77777777" w:rsidR="00117BDF" w:rsidRDefault="00117BDF" w:rsidP="000172E5">
      <w:pPr>
        <w:spacing w:after="0" w:line="240" w:lineRule="auto"/>
      </w:pPr>
      <w:r>
        <w:separator/>
      </w:r>
    </w:p>
  </w:endnote>
  <w:endnote w:type="continuationSeparator" w:id="0">
    <w:p w14:paraId="5E0C9856" w14:textId="77777777" w:rsidR="00117BDF" w:rsidRDefault="00117BD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2D52CA-A5C3-4304-B172-15879BE96108}"/>
    <w:embedBold r:id="rId2" w:fontKey="{F651B7BD-E8B7-4ABD-BACB-4C736851B57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D5CFDD7-865D-41FE-BC75-3B719718A5D8}"/>
    <w:embedBold r:id="rId4" w:fontKey="{9883CAC8-58E2-47AA-8930-6177347B966A}"/>
    <w:embedItalic r:id="rId5" w:fontKey="{EEEE81C6-C1A0-44C6-8D56-036381EC736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AE3A8D7-C032-4158-BFED-551098DAEB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35DAF231" w14:textId="77777777" w:rsidTr="00C4167A">
      <w:sdt>
        <w:sdtPr>
          <w:rPr>
            <w:sz w:val="18"/>
            <w:szCs w:val="24"/>
          </w:rPr>
          <w:id w:val="14823600"/>
          <w:placeholder>
            <w:docPart w:val="3BB5A6EF022A42348476FA2A831DF142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7A7BFA1C" w14:textId="77777777" w:rsidR="00311D4F" w:rsidRPr="00311D4F" w:rsidRDefault="00E204FF" w:rsidP="00311D4F">
              <w:pPr>
                <w:tabs>
                  <w:tab w:val="center" w:pos="4680"/>
                  <w:tab w:val="right" w:pos="9810"/>
                </w:tabs>
                <w:spacing w:after="0" w:line="240" w:lineRule="auto"/>
                <w:rPr>
                  <w:sz w:val="18"/>
                  <w:szCs w:val="24"/>
                </w:rPr>
              </w:pPr>
              <w:r w:rsidRPr="00311D4F">
                <w:rPr>
                  <w:rStyle w:val="FooterChar"/>
                </w:rPr>
                <w:t xml:space="preserve">Double click in Footer to put School Name </w:t>
              </w:r>
              <w:r w:rsidRPr="00311D4F">
                <w:rPr>
                  <w:rStyle w:val="FooterChar"/>
                </w:rPr>
                <w:br/>
                <w:t>here and update logo</w:t>
              </w:r>
            </w:p>
          </w:tc>
        </w:sdtContent>
      </w:sdt>
      <w:tc>
        <w:tcPr>
          <w:tcW w:w="4675" w:type="dxa"/>
          <w:vAlign w:val="center"/>
        </w:tcPr>
        <w:p w14:paraId="0136FED5" w14:textId="77777777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311D4F">
            <w:rPr>
              <w:noProof/>
              <w:sz w:val="18"/>
              <w:szCs w:val="24"/>
            </w:rPr>
            <w:drawing>
              <wp:inline distT="0" distB="0" distL="0" distR="0" wp14:anchorId="2AC10E79" wp14:editId="4B5511A5">
                <wp:extent cx="1280160" cy="493920"/>
                <wp:effectExtent l="0" t="0" r="0" b="1905"/>
                <wp:docPr id="9" name="Picture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B8A2037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87352E" w14:textId="77777777" w:rsidR="00117BDF" w:rsidRDefault="00117BDF" w:rsidP="000172E5">
      <w:pPr>
        <w:spacing w:after="0" w:line="240" w:lineRule="auto"/>
      </w:pPr>
      <w:r>
        <w:separator/>
      </w:r>
    </w:p>
  </w:footnote>
  <w:footnote w:type="continuationSeparator" w:id="0">
    <w:p w14:paraId="797FFFB4" w14:textId="77777777" w:rsidR="00117BDF" w:rsidRDefault="00117BD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117BDF" w:rsidRPr="00B337A2" w14:paraId="64387FB8" w14:textId="77777777" w:rsidTr="00384B05">
      <w:trPr>
        <w:trHeight w:val="990"/>
      </w:trPr>
      <w:tc>
        <w:tcPr>
          <w:tcW w:w="1350" w:type="dxa"/>
          <w:vAlign w:val="center"/>
        </w:tcPr>
        <w:p w14:paraId="5544ADC0" w14:textId="16B72253" w:rsidR="00B337A2" w:rsidRPr="00B337A2" w:rsidRDefault="00117BDF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0AAC758A" wp14:editId="395ABC54">
                <wp:extent cx="628650" cy="62865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- bluegrey-squar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46CA9164" w14:textId="167E8D59" w:rsidR="00B337A2" w:rsidRPr="00E204FF" w:rsidRDefault="00117BDF" w:rsidP="00E204FF">
          <w:pPr>
            <w:pStyle w:val="Header"/>
          </w:pPr>
          <w:r>
            <w:t>Commercial Ground School Sign Up</w:t>
          </w:r>
        </w:p>
      </w:tc>
    </w:tr>
  </w:tbl>
  <w:p w14:paraId="6688A03D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BDF"/>
    <w:rsid w:val="000172E5"/>
    <w:rsid w:val="00052382"/>
    <w:rsid w:val="0006568A"/>
    <w:rsid w:val="00076F0F"/>
    <w:rsid w:val="00084253"/>
    <w:rsid w:val="000D1F49"/>
    <w:rsid w:val="001036CE"/>
    <w:rsid w:val="00117BDF"/>
    <w:rsid w:val="001727CA"/>
    <w:rsid w:val="001B663D"/>
    <w:rsid w:val="002164B2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3739C"/>
    <w:rsid w:val="007147D7"/>
    <w:rsid w:val="00745184"/>
    <w:rsid w:val="00770F25"/>
    <w:rsid w:val="007A1FF2"/>
    <w:rsid w:val="007A35A8"/>
    <w:rsid w:val="007B0A85"/>
    <w:rsid w:val="007C6A52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6A4E4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lm05\AppData\Roaming\Microsoft\Templates\Food%20sign%20u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BB5A6EF022A42348476FA2A831DF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DE51D-E127-42B2-9A1A-699DE86B1347}"/>
      </w:docPartPr>
      <w:docPartBody>
        <w:p w:rsidR="00000000" w:rsidRDefault="00647028">
          <w:pPr>
            <w:pStyle w:val="3BB5A6EF022A42348476FA2A831DF142"/>
          </w:pPr>
          <w:r w:rsidRPr="008D33C0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028"/>
    <w:rsid w:val="00647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AFCB8CB47DB043E2AA7548F013DCCC3D">
    <w:name w:val="AFCB8CB47DB043E2AA7548F013DCCC3D"/>
  </w:style>
  <w:style w:type="paragraph" w:customStyle="1" w:styleId="687051A8753640018F1F00BE22511CB8">
    <w:name w:val="687051A8753640018F1F00BE22511CB8"/>
  </w:style>
  <w:style w:type="paragraph" w:customStyle="1" w:styleId="3BB5A6EF022A42348476FA2A831DF142">
    <w:name w:val="3BB5A6EF022A42348476FA2A831DF142"/>
  </w:style>
  <w:style w:type="paragraph" w:customStyle="1" w:styleId="798144884EDA47B881DBE8AC8ED0653B">
    <w:name w:val="798144884EDA47B881DBE8AC8ED0653B"/>
  </w:style>
  <w:style w:type="paragraph" w:customStyle="1" w:styleId="FB42E44F302B4E7DB06C478269484B20">
    <w:name w:val="FB42E44F302B4E7DB06C478269484B20"/>
  </w:style>
  <w:style w:type="paragraph" w:customStyle="1" w:styleId="A7DAC7EBD6CA4F2DA63264067ED30597">
    <w:name w:val="A7DAC7EBD6CA4F2DA63264067ED30597"/>
  </w:style>
  <w:style w:type="paragraph" w:customStyle="1" w:styleId="E5E4BF02D2A04ECA8DB5C959BEED39A7">
    <w:name w:val="E5E4BF02D2A04ECA8DB5C959BEED39A7"/>
  </w:style>
  <w:style w:type="paragraph" w:customStyle="1" w:styleId="A3D637772E1340D5BADF9153F9086CDC">
    <w:name w:val="A3D637772E1340D5BADF9153F9086CDC"/>
  </w:style>
  <w:style w:type="paragraph" w:customStyle="1" w:styleId="714855CCE2D3446383AB06D186611938">
    <w:name w:val="714855CCE2D3446383AB06D186611938"/>
  </w:style>
  <w:style w:type="paragraph" w:customStyle="1" w:styleId="9C6AB02987D94828B5318676FEA34183">
    <w:name w:val="9C6AB02987D94828B5318676FEA34183"/>
  </w:style>
  <w:style w:type="paragraph" w:customStyle="1" w:styleId="768B23D9F3C34270B4606AA3B82B14BE">
    <w:name w:val="768B23D9F3C34270B4606AA3B82B14BE"/>
  </w:style>
  <w:style w:type="paragraph" w:customStyle="1" w:styleId="DD73559F60E044728F92866AA64993B2">
    <w:name w:val="DD73559F60E044728F92866AA64993B2"/>
  </w:style>
  <w:style w:type="paragraph" w:customStyle="1" w:styleId="43E93ABDA3D141C6B8D09F23DE0ABCAA">
    <w:name w:val="43E93ABDA3D141C6B8D09F23DE0ABCAA"/>
  </w:style>
  <w:style w:type="paragraph" w:customStyle="1" w:styleId="7F1769F7E90E4C5CA810E4DE7D05E393">
    <w:name w:val="7F1769F7E90E4C5CA810E4DE7D05E393"/>
  </w:style>
  <w:style w:type="paragraph" w:customStyle="1" w:styleId="D11ED9F5340A4312AC6023F6D8D8BB8E">
    <w:name w:val="D11ED9F5340A4312AC6023F6D8D8BB8E"/>
  </w:style>
  <w:style w:type="paragraph" w:customStyle="1" w:styleId="47A692E5C9764BA58417EEDA035C6BFD">
    <w:name w:val="47A692E5C9764BA58417EEDA035C6BFD"/>
  </w:style>
  <w:style w:type="paragraph" w:customStyle="1" w:styleId="46618232B5DB4936A379FB4660D5701D">
    <w:name w:val="46618232B5DB4936A379FB4660D5701D"/>
    <w:rsid w:val="00647028"/>
  </w:style>
  <w:style w:type="paragraph" w:customStyle="1" w:styleId="59FEA8FA8D7B405C8EC94E2C851A8B09">
    <w:name w:val="59FEA8FA8D7B405C8EC94E2C851A8B09"/>
    <w:rsid w:val="00647028"/>
  </w:style>
  <w:style w:type="paragraph" w:customStyle="1" w:styleId="97EBD7D1E93C432EAD649F8B54ADEB93">
    <w:name w:val="97EBD7D1E93C432EAD649F8B54ADEB93"/>
    <w:rsid w:val="00647028"/>
  </w:style>
  <w:style w:type="paragraph" w:customStyle="1" w:styleId="F1A4BFB820E64DDCA11E011D859F48F9">
    <w:name w:val="F1A4BFB820E64DDCA11E011D859F48F9"/>
    <w:rsid w:val="00647028"/>
  </w:style>
  <w:style w:type="paragraph" w:customStyle="1" w:styleId="09E7F1AC9C274E718E20CAA78A3E9858">
    <w:name w:val="09E7F1AC9C274E718E20CAA78A3E9858"/>
    <w:rsid w:val="00647028"/>
  </w:style>
  <w:style w:type="paragraph" w:customStyle="1" w:styleId="4D27E231342240DBBD237661CCF92184">
    <w:name w:val="4D27E231342240DBBD237661CCF92184"/>
    <w:rsid w:val="00647028"/>
  </w:style>
  <w:style w:type="paragraph" w:customStyle="1" w:styleId="CFF5ADB911FC418DAA9BF0D659E9E64A">
    <w:name w:val="CFF5ADB911FC418DAA9BF0D659E9E64A"/>
    <w:rsid w:val="00647028"/>
  </w:style>
  <w:style w:type="paragraph" w:customStyle="1" w:styleId="35648545411F4F27AD54DF022382C7F6">
    <w:name w:val="35648545411F4F27AD54DF022382C7F6"/>
    <w:rsid w:val="006470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</Template>
  <TotalTime>0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2020-08-06T17:55:00Z</dcterms:created>
  <dcterms:modified xsi:type="dcterms:W3CDTF">2020-08-06T18:08:00Z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