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59"/>
        <w:gridCol w:w="270"/>
        <w:gridCol w:w="2567"/>
        <w:gridCol w:w="1687"/>
        <w:gridCol w:w="2407"/>
      </w:tblGrid>
      <w:tr w:rsidR="000172E5" w:rsidRPr="00846B76" w14:paraId="5B7FE517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78D69786" w14:textId="35286C1C" w:rsidR="000172E5" w:rsidRPr="00846B76" w:rsidRDefault="00117BD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Personal Information</w:t>
            </w:r>
          </w:p>
        </w:tc>
      </w:tr>
      <w:tr w:rsidR="0088580B" w:rsidRPr="00846B76" w14:paraId="75B4C7B4" w14:textId="77777777" w:rsidTr="00E204FF">
        <w:tc>
          <w:tcPr>
            <w:tcW w:w="1106" w:type="pct"/>
            <w:vAlign w:val="bottom"/>
          </w:tcPr>
          <w:p w14:paraId="54849578" w14:textId="6190499E" w:rsidR="0088580B" w:rsidRDefault="00117BDF" w:rsidP="00117BDF">
            <w:pPr>
              <w:pStyle w:val="NormalIndent"/>
              <w:jc w:val="right"/>
            </w:pPr>
            <w:r>
              <w:t>Full Name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7D670EEE" w14:textId="77777777" w:rsidR="0088580B" w:rsidRPr="00846B76" w:rsidRDefault="0088580B" w:rsidP="00E204FF"/>
        </w:tc>
      </w:tr>
      <w:tr w:rsidR="00117BDF" w:rsidRPr="00846B76" w14:paraId="315A2E7F" w14:textId="77777777" w:rsidTr="00E204FF">
        <w:tc>
          <w:tcPr>
            <w:tcW w:w="1106" w:type="pct"/>
            <w:vAlign w:val="bottom"/>
          </w:tcPr>
          <w:p w14:paraId="0E86EAEB" w14:textId="5A1F281D" w:rsidR="00117BDF" w:rsidRDefault="00117BDF" w:rsidP="00117BDF">
            <w:pPr>
              <w:pStyle w:val="NormalIndent"/>
              <w:jc w:val="right"/>
            </w:pPr>
            <w:r>
              <w:t>Email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68EEEF2B" w14:textId="77777777" w:rsidR="00117BDF" w:rsidRPr="00846B76" w:rsidRDefault="00117BDF" w:rsidP="00E204FF"/>
        </w:tc>
      </w:tr>
      <w:tr w:rsidR="0088580B" w:rsidRPr="00846B76" w14:paraId="5034E32A" w14:textId="77777777" w:rsidTr="00E204FF">
        <w:tc>
          <w:tcPr>
            <w:tcW w:w="1106" w:type="pct"/>
            <w:vAlign w:val="bottom"/>
          </w:tcPr>
          <w:p w14:paraId="335E3F59" w14:textId="5CA0F61E" w:rsidR="0088580B" w:rsidRDefault="00117BDF" w:rsidP="00117BDF">
            <w:pPr>
              <w:pStyle w:val="NormalIndent"/>
              <w:ind w:left="0"/>
              <w:jc w:val="right"/>
            </w:pPr>
            <w:r>
              <w:t>Pilot Cert #</w:t>
            </w:r>
          </w:p>
        </w:tc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11605" w14:textId="77777777" w:rsidR="0088580B" w:rsidRPr="00846B76" w:rsidRDefault="0088580B" w:rsidP="00E204F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1A68BBE" w14:textId="5B1165CC" w:rsidR="0088580B" w:rsidRDefault="00117BDF" w:rsidP="00E204FF">
            <w:pPr>
              <w:spacing w:before="120"/>
            </w:pPr>
            <w:r>
              <w:t>Phone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CE44" w14:textId="77777777" w:rsidR="0088580B" w:rsidRPr="00846B76" w:rsidRDefault="0088580B" w:rsidP="00E204FF"/>
        </w:tc>
      </w:tr>
      <w:tr w:rsidR="00E204FF" w:rsidRPr="00846B76" w14:paraId="40A22D69" w14:textId="77777777" w:rsidTr="00E204FF">
        <w:tc>
          <w:tcPr>
            <w:tcW w:w="1106" w:type="pct"/>
            <w:vAlign w:val="bottom"/>
          </w:tcPr>
          <w:p w14:paraId="17FBA1A5" w14:textId="5A52CDF0" w:rsidR="00117BDF" w:rsidRDefault="00117BDF" w:rsidP="00117BDF">
            <w:pPr>
              <w:pStyle w:val="NormalIndent"/>
              <w:jc w:val="right"/>
            </w:pPr>
            <w:r>
              <w:t>Address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2B74F32F" w14:textId="0253BC89" w:rsidR="00E25022" w:rsidRPr="00846B76" w:rsidRDefault="00E25022" w:rsidP="00E204FF"/>
        </w:tc>
      </w:tr>
      <w:tr w:rsidR="00E204FF" w:rsidRPr="00E204FF" w14:paraId="42AB0F6A" w14:textId="77777777" w:rsidTr="00E25022">
        <w:trPr>
          <w:trHeight w:val="530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8B4FF18" w14:textId="4135E351" w:rsidR="00E204FF" w:rsidRPr="00E25022" w:rsidRDefault="00E25022" w:rsidP="00E25022">
            <w:pPr>
              <w:pStyle w:val="NormalIndent"/>
            </w:pPr>
            <w:r>
              <w:t>Have you started flying? ______________</w:t>
            </w:r>
            <w:proofErr w:type="gramStart"/>
            <w:r>
              <w:t>_  Hours</w:t>
            </w:r>
            <w:proofErr w:type="gramEnd"/>
            <w:r>
              <w:t>: _____________________</w:t>
            </w:r>
          </w:p>
        </w:tc>
      </w:tr>
      <w:tr w:rsidR="00E204FF" w:rsidRPr="00E204FF" w14:paraId="680A76C6" w14:textId="77777777" w:rsidTr="00117BDF">
        <w:tc>
          <w:tcPr>
            <w:tcW w:w="1442" w:type="pct"/>
            <w:gridSpan w:val="3"/>
            <w:vAlign w:val="bottom"/>
          </w:tcPr>
          <w:p w14:paraId="2C84C0AC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558" w:type="pct"/>
            <w:gridSpan w:val="3"/>
            <w:vAlign w:val="bottom"/>
          </w:tcPr>
          <w:p w14:paraId="7BE0542F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3EEE3460" w14:textId="77777777" w:rsidTr="00E204FF">
        <w:tc>
          <w:tcPr>
            <w:tcW w:w="5000" w:type="pct"/>
            <w:gridSpan w:val="6"/>
            <w:shd w:val="clear" w:color="auto" w:fill="731F1C" w:themeFill="accent5"/>
          </w:tcPr>
          <w:p w14:paraId="747B72C0" w14:textId="4EB3622D" w:rsidR="00E204FF" w:rsidRPr="00E204FF" w:rsidRDefault="00117BDF" w:rsidP="00E204FF">
            <w:pPr>
              <w:pStyle w:val="Heading1"/>
              <w:outlineLvl w:val="0"/>
            </w:pPr>
            <w:r>
              <w:t>Credit Card Information: $</w:t>
            </w:r>
            <w:r w:rsidR="00E25022">
              <w:t>50</w:t>
            </w:r>
            <w:r>
              <w:t>0 fee</w:t>
            </w:r>
          </w:p>
        </w:tc>
      </w:tr>
      <w:tr w:rsidR="00E204FF" w:rsidRPr="00846B76" w14:paraId="3B8A1B1C" w14:textId="77777777" w:rsidTr="00117BDF">
        <w:tc>
          <w:tcPr>
            <w:tcW w:w="1298" w:type="pct"/>
            <w:gridSpan w:val="2"/>
            <w:vAlign w:val="bottom"/>
          </w:tcPr>
          <w:p w14:paraId="33A63995" w14:textId="77777777" w:rsidR="00E204FF" w:rsidRDefault="00117BDF" w:rsidP="00117BDF">
            <w:pPr>
              <w:pStyle w:val="NormalIndent"/>
              <w:jc w:val="right"/>
            </w:pPr>
            <w:r>
              <w:t>Type of Card</w:t>
            </w:r>
          </w:p>
          <w:p w14:paraId="535C0DD5" w14:textId="2EE42B09" w:rsidR="00E25022" w:rsidRDefault="00E25022" w:rsidP="00117BDF">
            <w:pPr>
              <w:pStyle w:val="NormalIndent"/>
              <w:jc w:val="right"/>
            </w:pPr>
            <w:r>
              <w:t>(no AMEX)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0D8B7EBF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064C600" w14:textId="77777777" w:rsidTr="00117BDF">
        <w:tc>
          <w:tcPr>
            <w:tcW w:w="1298" w:type="pct"/>
            <w:gridSpan w:val="2"/>
            <w:vAlign w:val="bottom"/>
          </w:tcPr>
          <w:p w14:paraId="3C3EE414" w14:textId="40127B08" w:rsidR="00E204FF" w:rsidRDefault="00117BDF" w:rsidP="00117BDF">
            <w:pPr>
              <w:pStyle w:val="NormalIndent"/>
              <w:jc w:val="right"/>
            </w:pPr>
            <w:r>
              <w:t>Name on Card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53C0A41D" w14:textId="77777777" w:rsidR="00E204FF" w:rsidRPr="00846B76" w:rsidRDefault="00E204FF" w:rsidP="00E204FF">
            <w:pPr>
              <w:spacing w:before="240"/>
            </w:pPr>
          </w:p>
        </w:tc>
      </w:tr>
      <w:tr w:rsidR="00117BDF" w:rsidRPr="00846B76" w14:paraId="2796CD59" w14:textId="77777777" w:rsidTr="00117BDF">
        <w:tc>
          <w:tcPr>
            <w:tcW w:w="1298" w:type="pct"/>
            <w:gridSpan w:val="2"/>
            <w:vAlign w:val="bottom"/>
          </w:tcPr>
          <w:p w14:paraId="550CC331" w14:textId="18544812" w:rsidR="00117BDF" w:rsidRPr="00846B76" w:rsidRDefault="00117BDF" w:rsidP="00117BDF">
            <w:pPr>
              <w:pStyle w:val="NormalIndent"/>
              <w:jc w:val="right"/>
            </w:pPr>
            <w:r>
              <w:t>Card #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65A91CCB" w14:textId="77777777" w:rsidR="00117BDF" w:rsidRPr="00846B76" w:rsidRDefault="00117BDF" w:rsidP="00E204FF">
            <w:pPr>
              <w:spacing w:before="240"/>
            </w:pPr>
          </w:p>
        </w:tc>
      </w:tr>
      <w:tr w:rsidR="00E204FF" w:rsidRPr="00846B76" w14:paraId="60A273B3" w14:textId="77777777" w:rsidTr="00117BDF">
        <w:tc>
          <w:tcPr>
            <w:tcW w:w="1298" w:type="pct"/>
            <w:gridSpan w:val="2"/>
            <w:vAlign w:val="bottom"/>
          </w:tcPr>
          <w:p w14:paraId="5F50A6EC" w14:textId="70CFBBE4" w:rsidR="00117BDF" w:rsidRPr="00846B76" w:rsidRDefault="00117BDF" w:rsidP="00117BDF">
            <w:pPr>
              <w:pStyle w:val="NormalIndent"/>
              <w:jc w:val="right"/>
            </w:pPr>
            <w:r>
              <w:t>Expiration Date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34209289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5EC5E53" w14:textId="77777777" w:rsidTr="00117BDF">
        <w:tc>
          <w:tcPr>
            <w:tcW w:w="1298" w:type="pct"/>
            <w:gridSpan w:val="2"/>
          </w:tcPr>
          <w:p w14:paraId="03310B8D" w14:textId="465EF050" w:rsidR="00E204FF" w:rsidRDefault="00117BDF" w:rsidP="00117BDF">
            <w:pPr>
              <w:spacing w:before="240"/>
              <w:jc w:val="right"/>
            </w:pPr>
            <w:r>
              <w:t>CVV Code</w:t>
            </w:r>
          </w:p>
        </w:tc>
        <w:tc>
          <w:tcPr>
            <w:tcW w:w="3702" w:type="pct"/>
            <w:gridSpan w:val="4"/>
          </w:tcPr>
          <w:p w14:paraId="0B94C8EA" w14:textId="77777777" w:rsidR="00E204FF" w:rsidRPr="00846B76" w:rsidRDefault="00E204FF" w:rsidP="00AD1AD3">
            <w:pPr>
              <w:spacing w:before="240"/>
            </w:pPr>
          </w:p>
        </w:tc>
      </w:tr>
      <w:tr w:rsidR="00117BDF" w:rsidRPr="00846B76" w14:paraId="7D0F57F1" w14:textId="77777777" w:rsidTr="00117BDF">
        <w:tc>
          <w:tcPr>
            <w:tcW w:w="1298" w:type="pct"/>
            <w:gridSpan w:val="2"/>
          </w:tcPr>
          <w:p w14:paraId="68C41262" w14:textId="3D31DE86" w:rsidR="00117BDF" w:rsidRDefault="00117BDF" w:rsidP="00117BDF">
            <w:pPr>
              <w:spacing w:before="240"/>
              <w:jc w:val="right"/>
            </w:pPr>
            <w:r>
              <w:t>Billing Zip Code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</w:tcPr>
          <w:p w14:paraId="45021C95" w14:textId="77777777" w:rsidR="00117BDF" w:rsidRPr="00846B76" w:rsidRDefault="00117BDF" w:rsidP="00AD1AD3">
            <w:pPr>
              <w:spacing w:before="240"/>
            </w:pPr>
          </w:p>
        </w:tc>
      </w:tr>
    </w:tbl>
    <w:p w14:paraId="37EB7228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1A651" w14:textId="77777777" w:rsidR="00117BDF" w:rsidRDefault="00117BDF" w:rsidP="000172E5">
      <w:pPr>
        <w:spacing w:after="0" w:line="240" w:lineRule="auto"/>
      </w:pPr>
      <w:r>
        <w:separator/>
      </w:r>
    </w:p>
  </w:endnote>
  <w:endnote w:type="continuationSeparator" w:id="0">
    <w:p w14:paraId="5E0C9856" w14:textId="77777777" w:rsidR="00117BDF" w:rsidRDefault="00117B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188CA6-468D-4F05-96FB-148D8363413E}"/>
    <w:embedBold r:id="rId2" w:fontKey="{F4150139-85F1-4952-BD9B-40AA39EDCF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B1E3A1-FD62-48DF-AF87-E554D1D57DF8}"/>
    <w:embedBold r:id="rId4" w:fontKey="{A44E4FA4-17F7-4D97-BB0F-C0F7E484373A}"/>
    <w:embedItalic r:id="rId5" w:fontKey="{C5EC6E8A-84D2-4EB6-ADA1-6978D9F889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15D23D5-1E14-41E1-851A-C5CB78298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5DAF231" w14:textId="77777777" w:rsidTr="00C4167A">
      <w:sdt>
        <w:sdtPr>
          <w:rPr>
            <w:sz w:val="18"/>
            <w:szCs w:val="24"/>
          </w:rPr>
          <w:id w:val="14823600"/>
          <w:placeholder>
            <w:docPart w:val="3BB5A6EF022A42348476FA2A831DF142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A7BFA1C" w14:textId="77777777" w:rsidR="00311D4F" w:rsidRPr="00311D4F" w:rsidRDefault="00E204FF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0136FED5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2AC10E79" wp14:editId="4B5511A5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8A2037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7352E" w14:textId="77777777" w:rsidR="00117BDF" w:rsidRDefault="00117BDF" w:rsidP="000172E5">
      <w:pPr>
        <w:spacing w:after="0" w:line="240" w:lineRule="auto"/>
      </w:pPr>
      <w:r>
        <w:separator/>
      </w:r>
    </w:p>
  </w:footnote>
  <w:footnote w:type="continuationSeparator" w:id="0">
    <w:p w14:paraId="797FFFB4" w14:textId="77777777" w:rsidR="00117BDF" w:rsidRDefault="00117B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117BDF" w:rsidRPr="00B337A2" w14:paraId="64387FB8" w14:textId="77777777" w:rsidTr="00384B05">
      <w:trPr>
        <w:trHeight w:val="990"/>
      </w:trPr>
      <w:tc>
        <w:tcPr>
          <w:tcW w:w="1350" w:type="dxa"/>
          <w:vAlign w:val="center"/>
        </w:tcPr>
        <w:p w14:paraId="5544ADC0" w14:textId="16B72253" w:rsidR="00B337A2" w:rsidRPr="00B337A2" w:rsidRDefault="00117BD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AAC758A" wp14:editId="395ABC54">
                <wp:extent cx="628650" cy="6286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- bluegrey-squar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88CE2FE" w14:textId="05B0E204" w:rsidR="00B337A2" w:rsidRDefault="00E25022" w:rsidP="00E204FF">
          <w:pPr>
            <w:pStyle w:val="Header"/>
          </w:pPr>
          <w:r>
            <w:t>Private Pilot</w:t>
          </w:r>
          <w:r w:rsidR="00117BDF">
            <w:t xml:space="preserve"> Ground School Sign Up</w:t>
          </w:r>
        </w:p>
        <w:p w14:paraId="46CA9164" w14:textId="4ED05918" w:rsidR="00B9665D" w:rsidRPr="00B9665D" w:rsidRDefault="00E25022" w:rsidP="00E204FF">
          <w:pPr>
            <w:pStyle w:val="Header"/>
            <w:rPr>
              <w:sz w:val="28"/>
              <w:szCs w:val="16"/>
            </w:rPr>
          </w:pPr>
          <w:r>
            <w:rPr>
              <w:sz w:val="28"/>
              <w:szCs w:val="16"/>
            </w:rPr>
            <w:t>Jan 19 – Feb 25</w:t>
          </w:r>
          <w:r w:rsidR="00B9665D">
            <w:rPr>
              <w:sz w:val="28"/>
              <w:szCs w:val="16"/>
            </w:rPr>
            <w:t xml:space="preserve"> Tues &amp; Thurs 6-9pm</w:t>
          </w:r>
        </w:p>
      </w:tc>
    </w:tr>
  </w:tbl>
  <w:p w14:paraId="6688A03D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DF"/>
    <w:rsid w:val="000172E5"/>
    <w:rsid w:val="00052382"/>
    <w:rsid w:val="0006568A"/>
    <w:rsid w:val="00076F0F"/>
    <w:rsid w:val="00084253"/>
    <w:rsid w:val="000D1F49"/>
    <w:rsid w:val="001036CE"/>
    <w:rsid w:val="00117BDF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9665D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2502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6A4E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m05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B5A6EF022A42348476FA2A831D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E51D-E127-42B2-9A1A-699DE86B1347}"/>
      </w:docPartPr>
      <w:docPartBody>
        <w:p w:rsidR="009774BD" w:rsidRDefault="00647028">
          <w:pPr>
            <w:pStyle w:val="3BB5A6EF022A42348476FA2A831DF142"/>
          </w:pPr>
          <w:r w:rsidRPr="008D33C0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28"/>
    <w:rsid w:val="00647028"/>
    <w:rsid w:val="0097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3BB5A6EF022A42348476FA2A831DF142">
    <w:name w:val="3BB5A6EF022A42348476FA2A831DF1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2020-11-06T15:56:00Z</dcterms:created>
  <dcterms:modified xsi:type="dcterms:W3CDTF">2020-11-06T15:56:00Z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